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8E65" w14:textId="77777777" w:rsidR="00D87AF7" w:rsidRDefault="00D87AF7" w:rsidP="005B567D">
      <w:pPr>
        <w:pStyle w:val="TableTitle"/>
      </w:pPr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14:paraId="6ACD9B33" w14:textId="77777777" w:rsidR="004A32C8" w:rsidRPr="003F652A" w:rsidRDefault="004A32C8" w:rsidP="005B567D">
      <w:pPr>
        <w:pStyle w:val="TableTitle"/>
      </w:pPr>
    </w:p>
    <w:tbl>
      <w:tblPr>
        <w:tblW w:w="121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616"/>
        <w:gridCol w:w="8031"/>
        <w:gridCol w:w="1559"/>
      </w:tblGrid>
      <w:tr w:rsidR="00044F22" w:rsidRPr="0022554A" w14:paraId="244571B5" w14:textId="77777777" w:rsidTr="00044F22">
        <w:tc>
          <w:tcPr>
            <w:tcW w:w="1951" w:type="dxa"/>
          </w:tcPr>
          <w:p w14:paraId="6CC7F620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4E3A1A8B" w14:textId="77777777" w:rsidR="00044F22" w:rsidRPr="0022554A" w:rsidRDefault="00044F22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031" w:type="dxa"/>
            <w:vAlign w:val="bottom"/>
          </w:tcPr>
          <w:p w14:paraId="26191626" w14:textId="77777777" w:rsidR="00044F22" w:rsidRPr="0022554A" w:rsidRDefault="00044F22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14:paraId="2B736681" w14:textId="77777777" w:rsidR="00044F22" w:rsidRPr="0022554A" w:rsidRDefault="00044F22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</w:tr>
      <w:tr w:rsidR="00044F22" w:rsidRPr="0022554A" w14:paraId="5F49F7E7" w14:textId="77777777" w:rsidTr="00044F22">
        <w:tc>
          <w:tcPr>
            <w:tcW w:w="1951" w:type="dxa"/>
            <w:vMerge w:val="restart"/>
          </w:tcPr>
          <w:p w14:paraId="1727E4BA" w14:textId="77777777" w:rsidR="00044F22" w:rsidRPr="002602FB" w:rsidRDefault="00044F22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707E8158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8031" w:type="dxa"/>
          </w:tcPr>
          <w:p w14:paraId="4034FBA3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4BA680FE" w14:textId="19147439" w:rsidR="00044F22" w:rsidRPr="0022554A" w:rsidRDefault="00044F22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1-</w:t>
            </w:r>
            <w:r w:rsidR="005C3AC1">
              <w:rPr>
                <w:rFonts w:hint="eastAsia"/>
                <w:sz w:val="20"/>
                <w:lang w:eastAsia="zh-CN"/>
              </w:rPr>
              <w:t>3</w:t>
            </w:r>
          </w:p>
        </w:tc>
      </w:tr>
      <w:tr w:rsidR="00044F22" w:rsidRPr="0022554A" w14:paraId="172FE1DD" w14:textId="77777777" w:rsidTr="00044F22">
        <w:tc>
          <w:tcPr>
            <w:tcW w:w="1951" w:type="dxa"/>
            <w:vMerge/>
          </w:tcPr>
          <w:p w14:paraId="33B8377B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3D352600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3AFFB04E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7E1B8629" w14:textId="6EFA7F05" w:rsidR="00044F22" w:rsidRPr="0022554A" w:rsidRDefault="00044F22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1-</w:t>
            </w:r>
            <w:r w:rsidR="005C3AC1">
              <w:rPr>
                <w:rFonts w:hint="eastAsia"/>
                <w:sz w:val="20"/>
                <w:lang w:eastAsia="zh-CN"/>
              </w:rPr>
              <w:t>3</w:t>
            </w:r>
          </w:p>
        </w:tc>
      </w:tr>
      <w:tr w:rsidR="00044F22" w:rsidRPr="0022554A" w14:paraId="0A56CA41" w14:textId="77777777" w:rsidTr="00044F22">
        <w:tc>
          <w:tcPr>
            <w:tcW w:w="12157" w:type="dxa"/>
            <w:gridSpan w:val="4"/>
          </w:tcPr>
          <w:p w14:paraId="22F8A6AB" w14:textId="77777777" w:rsidR="00044F22" w:rsidRPr="0022554A" w:rsidRDefault="00044F22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</w:p>
        </w:tc>
        <w:bookmarkEnd w:id="13"/>
        <w:bookmarkEnd w:id="14"/>
      </w:tr>
      <w:tr w:rsidR="00044F22" w:rsidRPr="0022554A" w14:paraId="5D117CCF" w14:textId="77777777" w:rsidTr="00044F22">
        <w:tc>
          <w:tcPr>
            <w:tcW w:w="1951" w:type="dxa"/>
          </w:tcPr>
          <w:p w14:paraId="3E99CC45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2D3E56CC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8031" w:type="dxa"/>
          </w:tcPr>
          <w:p w14:paraId="4B94A0E2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1FECD09A" w14:textId="4C71B421" w:rsidR="00044F22" w:rsidRPr="0022554A" w:rsidRDefault="00044F22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</w:p>
        </w:tc>
      </w:tr>
      <w:tr w:rsidR="00044F22" w:rsidRPr="0022554A" w14:paraId="7C3E7A7A" w14:textId="77777777" w:rsidTr="00044F22">
        <w:tc>
          <w:tcPr>
            <w:tcW w:w="1951" w:type="dxa"/>
          </w:tcPr>
          <w:p w14:paraId="02EE0771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00A01F4B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8031" w:type="dxa"/>
          </w:tcPr>
          <w:p w14:paraId="19DD3E4B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57AB76A4" w14:textId="56D0369E" w:rsidR="00044F22" w:rsidRPr="0022554A" w:rsidRDefault="00044F22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2-3</w:t>
            </w:r>
          </w:p>
        </w:tc>
      </w:tr>
      <w:tr w:rsidR="00044F22" w:rsidRPr="0022554A" w14:paraId="57E8F16D" w14:textId="77777777" w:rsidTr="00044F22">
        <w:tc>
          <w:tcPr>
            <w:tcW w:w="12157" w:type="dxa"/>
            <w:gridSpan w:val="4"/>
          </w:tcPr>
          <w:p w14:paraId="03EDA05F" w14:textId="77777777" w:rsidR="00044F22" w:rsidRPr="0022554A" w:rsidRDefault="00044F22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</w:p>
        </w:tc>
        <w:bookmarkEnd w:id="21"/>
        <w:bookmarkEnd w:id="22"/>
      </w:tr>
      <w:tr w:rsidR="00044F22" w:rsidRPr="0022554A" w14:paraId="0ACDB3EE" w14:textId="77777777" w:rsidTr="00044F22">
        <w:tc>
          <w:tcPr>
            <w:tcW w:w="1951" w:type="dxa"/>
          </w:tcPr>
          <w:p w14:paraId="1E82C9ED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1A894F15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8031" w:type="dxa"/>
          </w:tcPr>
          <w:p w14:paraId="20ABA522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73EACE48" w14:textId="59DF7A33" w:rsidR="00044F22" w:rsidRPr="0022554A" w:rsidRDefault="00044F22" w:rsidP="0022554A"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</w:t>
            </w:r>
            <w:r w:rsidR="00F317E5">
              <w:rPr>
                <w:rFonts w:hint="eastAsia"/>
                <w:sz w:val="20"/>
                <w:lang w:eastAsia="zh-CN"/>
              </w:rPr>
              <w:t>-6</w:t>
            </w:r>
          </w:p>
        </w:tc>
      </w:tr>
      <w:tr w:rsidR="00044F22" w:rsidRPr="0022554A" w14:paraId="5D544CCD" w14:textId="77777777" w:rsidTr="00044F22">
        <w:tc>
          <w:tcPr>
            <w:tcW w:w="1951" w:type="dxa"/>
          </w:tcPr>
          <w:p w14:paraId="107C6ADC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101C32A5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8031" w:type="dxa"/>
          </w:tcPr>
          <w:p w14:paraId="24CFAAAD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4DD3744E" w14:textId="5BEAB231" w:rsidR="00044F22" w:rsidRPr="0022554A" w:rsidRDefault="00F317E5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bookmarkEnd w:id="25"/>
      <w:bookmarkEnd w:id="26"/>
      <w:tr w:rsidR="00044F22" w:rsidRPr="0022554A" w14:paraId="6863298E" w14:textId="77777777" w:rsidTr="00044F22">
        <w:tc>
          <w:tcPr>
            <w:tcW w:w="1951" w:type="dxa"/>
            <w:vMerge w:val="restart"/>
          </w:tcPr>
          <w:p w14:paraId="06132FE4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14:paraId="2920E205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8031" w:type="dxa"/>
          </w:tcPr>
          <w:p w14:paraId="6D8BA963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21EE376C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4AD0F8D5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559" w:type="dxa"/>
          </w:tcPr>
          <w:p w14:paraId="4DE6F1F9" w14:textId="30F222EC" w:rsidR="00044F22" w:rsidRPr="0022554A" w:rsidRDefault="00F317E5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57FAAC7D" w14:textId="77777777" w:rsidTr="00044F22">
        <w:tc>
          <w:tcPr>
            <w:tcW w:w="1951" w:type="dxa"/>
            <w:vMerge/>
          </w:tcPr>
          <w:p w14:paraId="3F3E15DC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616" w:type="dxa"/>
            <w:vMerge/>
          </w:tcPr>
          <w:p w14:paraId="4BD97AA1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714246EE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16A80D80" w14:textId="77777777" w:rsidR="00044F22" w:rsidRPr="0022554A" w:rsidRDefault="00044F22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1559" w:type="dxa"/>
          </w:tcPr>
          <w:p w14:paraId="481AB6D9" w14:textId="7D8E671D" w:rsidR="00044F22" w:rsidRPr="0022554A" w:rsidRDefault="00F317E5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47711871" w14:textId="77777777" w:rsidTr="00044F22">
        <w:tc>
          <w:tcPr>
            <w:tcW w:w="1951" w:type="dxa"/>
          </w:tcPr>
          <w:p w14:paraId="46B81DE9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20606011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8031" w:type="dxa"/>
          </w:tcPr>
          <w:p w14:paraId="2C523FA6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6A60841E" w14:textId="0FD96405" w:rsidR="00044F22" w:rsidRPr="0022554A" w:rsidRDefault="00F317E5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2D0E0038" w14:textId="77777777" w:rsidTr="00044F22">
        <w:trPr>
          <w:trHeight w:val="294"/>
        </w:trPr>
        <w:tc>
          <w:tcPr>
            <w:tcW w:w="1951" w:type="dxa"/>
          </w:tcPr>
          <w:p w14:paraId="58C39199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616" w:type="dxa"/>
          </w:tcPr>
          <w:p w14:paraId="61B57FA9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5" w:name="bold19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8031" w:type="dxa"/>
          </w:tcPr>
          <w:p w14:paraId="0AEF5183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1A16BD46" w14:textId="79FDC083" w:rsidR="00044F22" w:rsidRPr="0022554A" w:rsidRDefault="00F317E5" w:rsidP="0022554A">
            <w:pPr>
              <w:tabs>
                <w:tab w:val="left" w:pos="5400"/>
              </w:tabs>
              <w:rPr>
                <w:i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422EF8F6" w14:textId="77777777" w:rsidTr="00044F22">
        <w:tc>
          <w:tcPr>
            <w:tcW w:w="1951" w:type="dxa"/>
          </w:tcPr>
          <w:p w14:paraId="0D2B4109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4F6A9DD5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8031" w:type="dxa"/>
          </w:tcPr>
          <w:p w14:paraId="4835CA9F" w14:textId="77777777" w:rsidR="00044F22" w:rsidRPr="0022554A" w:rsidRDefault="00044F22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52AB1239" w14:textId="29D6BDE0" w:rsidR="00044F22" w:rsidRPr="0022554A" w:rsidRDefault="00F317E5" w:rsidP="0022554A">
            <w:pPr>
              <w:tabs>
                <w:tab w:val="left" w:pos="5400"/>
              </w:tabs>
              <w:rPr>
                <w:color w:val="000000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2806EF34" w14:textId="77777777" w:rsidTr="00044F22">
        <w:tc>
          <w:tcPr>
            <w:tcW w:w="1951" w:type="dxa"/>
          </w:tcPr>
          <w:p w14:paraId="1F11D0B5" w14:textId="77777777" w:rsidR="00044F22" w:rsidRPr="0022554A" w:rsidRDefault="00044F22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14:paraId="09807358" w14:textId="77777777" w:rsidR="00044F22" w:rsidRPr="0022554A" w:rsidRDefault="00044F22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8031" w:type="dxa"/>
          </w:tcPr>
          <w:p w14:paraId="1FD5A44D" w14:textId="77777777" w:rsidR="00044F22" w:rsidRPr="0022554A" w:rsidRDefault="00044F22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14:paraId="620CF3B0" w14:textId="431D08FE" w:rsidR="00044F22" w:rsidRPr="0022554A" w:rsidRDefault="00F317E5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</w:tbl>
    <w:p w14:paraId="2D135783" w14:textId="77777777" w:rsidR="00191A23" w:rsidRDefault="00191A23">
      <w:pPr>
        <w:rPr>
          <w:lang w:eastAsia="zh-CN"/>
        </w:rPr>
      </w:pPr>
      <w:bookmarkStart w:id="40" w:name="bold22"/>
      <w:bookmarkStart w:id="41" w:name="italic22"/>
      <w:bookmarkEnd w:id="38"/>
      <w:bookmarkEnd w:id="39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187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749"/>
        <w:gridCol w:w="8328"/>
        <w:gridCol w:w="1276"/>
      </w:tblGrid>
      <w:tr w:rsidR="00044F22" w:rsidRPr="0022554A" w14:paraId="5F4DE717" w14:textId="77777777" w:rsidTr="00044F22">
        <w:tc>
          <w:tcPr>
            <w:tcW w:w="1521" w:type="dxa"/>
          </w:tcPr>
          <w:bookmarkEnd w:id="40"/>
          <w:bookmarkEnd w:id="41"/>
          <w:p w14:paraId="5A110A37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Quantitative</w:t>
            </w:r>
            <w:bookmarkStart w:id="42" w:name="bold23"/>
            <w:bookmarkStart w:id="43" w:name="italic23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749" w:type="dxa"/>
          </w:tcPr>
          <w:p w14:paraId="5AC1C0B6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14:paraId="560AF310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14:paraId="7D1B8AB2" w14:textId="54342A6F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3-6</w:t>
            </w:r>
          </w:p>
        </w:tc>
      </w:tr>
      <w:tr w:rsidR="00044F22" w:rsidRPr="0022554A" w14:paraId="029ED48A" w14:textId="77777777" w:rsidTr="00044F22">
        <w:tc>
          <w:tcPr>
            <w:tcW w:w="1521" w:type="dxa"/>
            <w:vMerge w:val="restart"/>
          </w:tcPr>
          <w:p w14:paraId="4AA73FD0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749" w:type="dxa"/>
            <w:vMerge w:val="restart"/>
          </w:tcPr>
          <w:p w14:paraId="0D47DBF8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14:paraId="18CE5E90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76" w:type="dxa"/>
          </w:tcPr>
          <w:p w14:paraId="400E66E5" w14:textId="7E38EB99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044F22" w:rsidRPr="0022554A" w14:paraId="381BD963" w14:textId="77777777" w:rsidTr="00044F22">
        <w:tc>
          <w:tcPr>
            <w:tcW w:w="1521" w:type="dxa"/>
            <w:vMerge/>
          </w:tcPr>
          <w:p w14:paraId="224C5DE5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9" w:type="dxa"/>
            <w:vMerge/>
          </w:tcPr>
          <w:p w14:paraId="66BAD0AA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7E3FCA0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76" w:type="dxa"/>
          </w:tcPr>
          <w:p w14:paraId="705F4B0E" w14:textId="3FBE21FA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044F22" w:rsidRPr="0022554A" w14:paraId="46B6B532" w14:textId="77777777" w:rsidTr="00044F22">
        <w:tc>
          <w:tcPr>
            <w:tcW w:w="1521" w:type="dxa"/>
            <w:vMerge/>
          </w:tcPr>
          <w:p w14:paraId="1F6F8ABA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9" w:type="dxa"/>
            <w:vMerge/>
          </w:tcPr>
          <w:p w14:paraId="1529BA4B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CDC95FA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76" w:type="dxa"/>
          </w:tcPr>
          <w:p w14:paraId="357283A5" w14:textId="7CB8CC29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044F22" w:rsidRPr="0022554A" w14:paraId="20673283" w14:textId="77777777" w:rsidTr="00044F22">
        <w:tc>
          <w:tcPr>
            <w:tcW w:w="1521" w:type="dxa"/>
            <w:vMerge/>
          </w:tcPr>
          <w:p w14:paraId="6A521674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9" w:type="dxa"/>
            <w:vMerge/>
          </w:tcPr>
          <w:p w14:paraId="6A34516E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424DB60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4500D9BA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4CAD851E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1276" w:type="dxa"/>
          </w:tcPr>
          <w:p w14:paraId="37D8B3DB" w14:textId="567C81BE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044F22" w:rsidRPr="0022554A" w14:paraId="1B372AFF" w14:textId="77777777" w:rsidTr="00044F22">
        <w:tc>
          <w:tcPr>
            <w:tcW w:w="1521" w:type="dxa"/>
            <w:vMerge/>
          </w:tcPr>
          <w:p w14:paraId="32097FAB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14:paraId="31737FD0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6FB2D59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76" w:type="dxa"/>
          </w:tcPr>
          <w:p w14:paraId="5D07808E" w14:textId="61BB06EB" w:rsidR="00044F22" w:rsidRPr="0022554A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044F22" w:rsidRPr="0022554A" w14:paraId="7C9F2D8B" w14:textId="77777777" w:rsidTr="00044F22">
        <w:tc>
          <w:tcPr>
            <w:tcW w:w="0" w:type="auto"/>
            <w:vMerge w:val="restart"/>
          </w:tcPr>
          <w:p w14:paraId="680A347F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bookmarkEnd w:id="52"/>
            <w:bookmarkEnd w:id="53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6A8CDBDA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8328" w:type="dxa"/>
          </w:tcPr>
          <w:p w14:paraId="38DB33BB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76" w:type="dxa"/>
          </w:tcPr>
          <w:p w14:paraId="4C5C583C" w14:textId="68622042" w:rsidR="00044F22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044F22" w:rsidRPr="0022554A" w14:paraId="0CEBB439" w14:textId="77777777" w:rsidTr="00044F22">
        <w:tc>
          <w:tcPr>
            <w:tcW w:w="0" w:type="auto"/>
            <w:vMerge/>
          </w:tcPr>
          <w:p w14:paraId="01A32623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6AFAAAE9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D7B8E34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76" w:type="dxa"/>
          </w:tcPr>
          <w:p w14:paraId="780B32EF" w14:textId="1EE4CA84" w:rsidR="00044F22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044F22" w:rsidRPr="0022554A" w14:paraId="0717A15E" w14:textId="77777777" w:rsidTr="00044F22">
        <w:tc>
          <w:tcPr>
            <w:tcW w:w="0" w:type="auto"/>
            <w:vMerge/>
          </w:tcPr>
          <w:p w14:paraId="496DA3E8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0E35D3C6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420A1A43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1276" w:type="dxa"/>
          </w:tcPr>
          <w:p w14:paraId="189E532F" w14:textId="297D704C" w:rsidR="00044F22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044F22" w:rsidRPr="0022554A" w14:paraId="3BCFDF71" w14:textId="77777777" w:rsidTr="00044F22">
        <w:tc>
          <w:tcPr>
            <w:tcW w:w="0" w:type="auto"/>
            <w:vMerge w:val="restart"/>
          </w:tcPr>
          <w:p w14:paraId="30965264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11E3857F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8328" w:type="dxa"/>
          </w:tcPr>
          <w:p w14:paraId="60851155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76" w:type="dxa"/>
          </w:tcPr>
          <w:p w14:paraId="6BF6CC8F" w14:textId="4991D8AF" w:rsidR="00044F22" w:rsidRDefault="00044F22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044F22" w:rsidRPr="0022554A" w14:paraId="5F8F4A31" w14:textId="77777777" w:rsidTr="00044F22">
        <w:tc>
          <w:tcPr>
            <w:tcW w:w="0" w:type="auto"/>
            <w:vMerge/>
          </w:tcPr>
          <w:p w14:paraId="30BBC632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2EAF4555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5038734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76" w:type="dxa"/>
          </w:tcPr>
          <w:p w14:paraId="436687A5" w14:textId="7F074287" w:rsidR="00044F22" w:rsidRDefault="00764E3A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044F22" w:rsidRPr="0022554A" w14:paraId="370A3D15" w14:textId="77777777" w:rsidTr="00044F22">
        <w:tc>
          <w:tcPr>
            <w:tcW w:w="0" w:type="auto"/>
            <w:vMerge/>
          </w:tcPr>
          <w:p w14:paraId="171E25C6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7A9BECF3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4ADE262E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>, average and total amount)</w:t>
            </w:r>
          </w:p>
        </w:tc>
        <w:tc>
          <w:tcPr>
            <w:tcW w:w="1276" w:type="dxa"/>
          </w:tcPr>
          <w:p w14:paraId="476B8EF3" w14:textId="6EF060CF" w:rsidR="00044F22" w:rsidRDefault="009F3AEF" w:rsidP="00191A2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  <w:r w:rsidR="00044F22">
              <w:rPr>
                <w:rFonts w:hint="eastAsia"/>
                <w:sz w:val="20"/>
                <w:lang w:eastAsia="zh-CN"/>
              </w:rPr>
              <w:t>-</w:t>
            </w:r>
            <w:r>
              <w:rPr>
                <w:rFonts w:hint="eastAsia"/>
                <w:sz w:val="20"/>
                <w:lang w:eastAsia="zh-CN"/>
              </w:rPr>
              <w:t>9</w:t>
            </w:r>
          </w:p>
        </w:tc>
      </w:tr>
      <w:tr w:rsidR="00044F22" w:rsidRPr="0022554A" w14:paraId="12E6DAA2" w14:textId="77777777" w:rsidTr="00044F22">
        <w:trPr>
          <w:trHeight w:val="295"/>
        </w:trPr>
        <w:tc>
          <w:tcPr>
            <w:tcW w:w="0" w:type="auto"/>
            <w:vMerge w:val="restart"/>
          </w:tcPr>
          <w:p w14:paraId="1ED628D8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18E9B49F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3" w:name="bold39"/>
            <w:r w:rsidRPr="0022554A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8328" w:type="dxa"/>
          </w:tcPr>
          <w:p w14:paraId="58C2FC8B" w14:textId="77777777" w:rsidR="00044F22" w:rsidRPr="0022554A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276" w:type="dxa"/>
          </w:tcPr>
          <w:p w14:paraId="4B5F56F5" w14:textId="2D81B74A" w:rsidR="00044F22" w:rsidRPr="0022554A" w:rsidRDefault="009F3AEF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044F22" w:rsidRPr="0022554A" w14:paraId="3AABEB48" w14:textId="77777777" w:rsidTr="00044F22">
        <w:trPr>
          <w:trHeight w:val="294"/>
        </w:trPr>
        <w:tc>
          <w:tcPr>
            <w:tcW w:w="0" w:type="auto"/>
            <w:vMerge/>
          </w:tcPr>
          <w:p w14:paraId="3D5E3CBD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634CE7DD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867F4E3" w14:textId="77777777" w:rsidR="00044F22" w:rsidRPr="0022554A" w:rsidRDefault="00044F22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276" w:type="dxa"/>
          </w:tcPr>
          <w:p w14:paraId="672A55A5" w14:textId="03CB3F4B" w:rsidR="00044F22" w:rsidRPr="0022554A" w:rsidRDefault="009F3AEF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044F22" w:rsidRPr="0022554A" w14:paraId="37DBD82D" w14:textId="77777777" w:rsidTr="00044F22">
        <w:trPr>
          <w:trHeight w:val="294"/>
        </w:trPr>
        <w:tc>
          <w:tcPr>
            <w:tcW w:w="0" w:type="auto"/>
            <w:vMerge/>
          </w:tcPr>
          <w:p w14:paraId="706DFE46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46C0AA75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68581B0D" w14:textId="77777777" w:rsidR="00044F22" w:rsidRPr="0022554A" w:rsidRDefault="00044F22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276" w:type="dxa"/>
          </w:tcPr>
          <w:p w14:paraId="1712A5AE" w14:textId="0B9A7A79" w:rsidR="00044F22" w:rsidRDefault="009F3AEF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044F22" w:rsidRPr="0022554A" w14:paraId="020D48B3" w14:textId="77777777" w:rsidTr="00044F22">
        <w:tc>
          <w:tcPr>
            <w:tcW w:w="0" w:type="auto"/>
            <w:vMerge w:val="restart"/>
          </w:tcPr>
          <w:p w14:paraId="080110CA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BEDD214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14:paraId="5DA101AF" w14:textId="77777777" w:rsidR="00044F22" w:rsidRPr="006149D3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76" w:type="dxa"/>
          </w:tcPr>
          <w:p w14:paraId="04CA8E2A" w14:textId="51393840" w:rsidR="00044F22" w:rsidRPr="0022554A" w:rsidRDefault="009F3AEF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044F22" w:rsidRPr="0022554A" w14:paraId="443046DB" w14:textId="77777777" w:rsidTr="00044F22">
        <w:tc>
          <w:tcPr>
            <w:tcW w:w="0" w:type="auto"/>
            <w:vMerge/>
          </w:tcPr>
          <w:p w14:paraId="52AA9E2B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7682B8BA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0FF5B800" w14:textId="77777777" w:rsidR="00044F22" w:rsidRPr="006149D3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76" w:type="dxa"/>
          </w:tcPr>
          <w:p w14:paraId="60A0985D" w14:textId="13C3A336" w:rsidR="00044F22" w:rsidRPr="0022554A" w:rsidRDefault="009F3AEF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044F22" w:rsidRPr="0022554A" w14:paraId="4A85D161" w14:textId="77777777" w:rsidTr="00044F22">
        <w:tc>
          <w:tcPr>
            <w:tcW w:w="0" w:type="auto"/>
            <w:vMerge/>
          </w:tcPr>
          <w:p w14:paraId="0B1B27DD" w14:textId="77777777" w:rsidR="00044F22" w:rsidRPr="0022554A" w:rsidRDefault="00044F22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2BD4F6C5" w14:textId="77777777" w:rsidR="00044F22" w:rsidRPr="0022554A" w:rsidRDefault="00044F22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40BA0DC" w14:textId="77777777" w:rsidR="00044F22" w:rsidRPr="006149D3" w:rsidRDefault="00044F22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76" w:type="dxa"/>
          </w:tcPr>
          <w:p w14:paraId="6D26E1B9" w14:textId="19953A2D" w:rsidR="00044F22" w:rsidRPr="0022554A" w:rsidRDefault="009F3AEF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</w:tbl>
    <w:p w14:paraId="0ABE4105" w14:textId="77777777" w:rsidR="00191A23" w:rsidRDefault="00191A23">
      <w:bookmarkStart w:id="80" w:name="italic43"/>
      <w:bookmarkStart w:id="81" w:name="bold44"/>
      <w:bookmarkEnd w:id="78"/>
      <w:bookmarkEnd w:id="79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18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416"/>
        <w:gridCol w:w="8687"/>
        <w:gridCol w:w="1265"/>
      </w:tblGrid>
      <w:tr w:rsidR="00BC6D47" w:rsidRPr="0022554A" w14:paraId="40923B27" w14:textId="77777777" w:rsidTr="00BC6D47">
        <w:tc>
          <w:tcPr>
            <w:tcW w:w="0" w:type="auto"/>
          </w:tcPr>
          <w:bookmarkEnd w:id="80"/>
          <w:bookmarkEnd w:id="81"/>
          <w:p w14:paraId="3FD11AEF" w14:textId="77777777" w:rsidR="00BC6D47" w:rsidRPr="0022554A" w:rsidRDefault="00BC6D47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</w:p>
        </w:tc>
        <w:tc>
          <w:tcPr>
            <w:tcW w:w="0" w:type="auto"/>
          </w:tcPr>
          <w:p w14:paraId="54030C8E" w14:textId="77777777" w:rsidR="00BC6D47" w:rsidRPr="0022554A" w:rsidRDefault="00BC6D47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14:paraId="1405733D" w14:textId="77777777" w:rsidR="00BC6D47" w:rsidRPr="0022554A" w:rsidRDefault="00BC6D47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65" w:type="dxa"/>
          </w:tcPr>
          <w:p w14:paraId="3022A1DC" w14:textId="5EE1C616" w:rsidR="00BC6D47" w:rsidRPr="0022554A" w:rsidRDefault="009F3AEF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6-9</w:t>
            </w:r>
          </w:p>
        </w:tc>
      </w:tr>
      <w:tr w:rsidR="00BC6D47" w:rsidRPr="0022554A" w14:paraId="400C69DD" w14:textId="77777777" w:rsidTr="00BC6D47">
        <w:tc>
          <w:tcPr>
            <w:tcW w:w="0" w:type="auto"/>
          </w:tcPr>
          <w:p w14:paraId="2BE815D5" w14:textId="16009271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sz w:val="20"/>
              </w:rPr>
              <w:t>Discussion</w:t>
            </w:r>
          </w:p>
        </w:tc>
        <w:tc>
          <w:tcPr>
            <w:tcW w:w="0" w:type="auto"/>
          </w:tcPr>
          <w:p w14:paraId="019A6207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687" w:type="dxa"/>
          </w:tcPr>
          <w:p w14:paraId="1AAF4B43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1265" w:type="dxa"/>
          </w:tcPr>
          <w:p w14:paraId="51E6FCF7" w14:textId="77777777" w:rsidR="00BC6D47" w:rsidRDefault="00BC6D47" w:rsidP="00BC6D47">
            <w:pPr>
              <w:tabs>
                <w:tab w:val="left" w:pos="5400"/>
              </w:tabs>
              <w:rPr>
                <w:sz w:val="20"/>
                <w:lang w:eastAsia="zh-CN"/>
              </w:rPr>
            </w:pPr>
          </w:p>
        </w:tc>
      </w:tr>
      <w:tr w:rsidR="00BC6D47" w:rsidRPr="0022554A" w14:paraId="311971D9" w14:textId="77777777" w:rsidTr="00BC6D47">
        <w:tc>
          <w:tcPr>
            <w:tcW w:w="0" w:type="auto"/>
          </w:tcPr>
          <w:p w14:paraId="38DFC2E2" w14:textId="77777777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7B443CCD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14:paraId="03DD8979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14:paraId="64EFAA51" w14:textId="24EEC74C" w:rsidR="00BC6D47" w:rsidRPr="0022554A" w:rsidRDefault="008B3651" w:rsidP="00BC6D47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9</w:t>
            </w:r>
            <w:r w:rsidR="00BC6D47">
              <w:rPr>
                <w:rFonts w:hint="eastAsia"/>
                <w:sz w:val="20"/>
                <w:lang w:eastAsia="zh-CN"/>
              </w:rPr>
              <w:t>-1</w:t>
            </w:r>
            <w:r>
              <w:rPr>
                <w:rFonts w:hint="eastAsia"/>
                <w:sz w:val="20"/>
                <w:lang w:eastAsia="zh-CN"/>
              </w:rPr>
              <w:t>3</w:t>
            </w:r>
          </w:p>
        </w:tc>
      </w:tr>
      <w:tr w:rsidR="00BC6D47" w:rsidRPr="0022554A" w14:paraId="618DD95F" w14:textId="77777777" w:rsidTr="00BC6D47">
        <w:tc>
          <w:tcPr>
            <w:tcW w:w="0" w:type="auto"/>
          </w:tcPr>
          <w:p w14:paraId="383162C1" w14:textId="77777777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59A6668B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14:paraId="5FB8D9EE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65" w:type="dxa"/>
          </w:tcPr>
          <w:p w14:paraId="518D6DD4" w14:textId="7F1566E0" w:rsidR="00BC6D47" w:rsidRPr="0022554A" w:rsidRDefault="008B3651" w:rsidP="00BC6D47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9-13</w:t>
            </w:r>
          </w:p>
        </w:tc>
      </w:tr>
      <w:tr w:rsidR="00BC6D47" w:rsidRPr="0022554A" w14:paraId="6D7BDA9A" w14:textId="77777777" w:rsidTr="00BC6D47">
        <w:tc>
          <w:tcPr>
            <w:tcW w:w="0" w:type="auto"/>
          </w:tcPr>
          <w:p w14:paraId="19D8F9AA" w14:textId="77777777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3EEB4AB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14:paraId="6795C9A7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14:paraId="7865FB15" w14:textId="10F4166F" w:rsidR="00BC6D47" w:rsidRPr="0022554A" w:rsidRDefault="008B3651" w:rsidP="00BC6D4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9-13</w:t>
            </w:r>
          </w:p>
        </w:tc>
      </w:tr>
      <w:tr w:rsidR="00BC6D47" w:rsidRPr="0022554A" w14:paraId="55AAEB8B" w14:textId="77777777" w:rsidTr="00BC6D47">
        <w:tc>
          <w:tcPr>
            <w:tcW w:w="0" w:type="auto"/>
          </w:tcPr>
          <w:p w14:paraId="437E415A" w14:textId="77777777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5D9DF9D4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14:paraId="10861595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14:paraId="02F6A743" w14:textId="3BB10407" w:rsidR="00BC6D47" w:rsidRPr="0022554A" w:rsidRDefault="008B3651" w:rsidP="00BC6D4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9-13</w:t>
            </w:r>
          </w:p>
        </w:tc>
      </w:tr>
      <w:tr w:rsidR="00BC6D47" w:rsidRPr="0022554A" w14:paraId="5B22289E" w14:textId="77777777" w:rsidTr="00BC6D47">
        <w:trPr>
          <w:gridAfter w:val="2"/>
          <w:wAfter w:w="9952" w:type="dxa"/>
        </w:trPr>
        <w:tc>
          <w:tcPr>
            <w:tcW w:w="1911" w:type="dxa"/>
            <w:gridSpan w:val="2"/>
          </w:tcPr>
          <w:p w14:paraId="191B11FC" w14:textId="77777777" w:rsidR="00BC6D47" w:rsidRPr="0022554A" w:rsidRDefault="00BC6D47" w:rsidP="00BC6D4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</w:p>
        </w:tc>
        <w:bookmarkEnd w:id="90"/>
        <w:bookmarkEnd w:id="91"/>
      </w:tr>
      <w:tr w:rsidR="00BC6D47" w:rsidRPr="0022554A" w14:paraId="0226D747" w14:textId="77777777" w:rsidTr="00BC6D47">
        <w:tc>
          <w:tcPr>
            <w:tcW w:w="0" w:type="auto"/>
          </w:tcPr>
          <w:p w14:paraId="487D1ADA" w14:textId="77777777" w:rsidR="00BC6D47" w:rsidRPr="0022554A" w:rsidRDefault="00BC6D47" w:rsidP="00BC6D4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027BF4CA" w14:textId="77777777" w:rsidR="00BC6D47" w:rsidRPr="0022554A" w:rsidRDefault="00BC6D47" w:rsidP="00BC6D47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14:paraId="686AA9D2" w14:textId="77777777" w:rsidR="00BC6D47" w:rsidRPr="0022554A" w:rsidRDefault="00BC6D47" w:rsidP="00BC6D47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14:paraId="5F01BF39" w14:textId="07594901" w:rsidR="00BC6D47" w:rsidRPr="0022554A" w:rsidRDefault="00BC6D47" w:rsidP="00BC6D47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8B3651">
              <w:rPr>
                <w:rFonts w:hint="eastAsia"/>
                <w:sz w:val="20"/>
                <w:lang w:eastAsia="zh-CN"/>
              </w:rPr>
              <w:t>3</w:t>
            </w:r>
          </w:p>
        </w:tc>
      </w:tr>
      <w:bookmarkEnd w:id="92"/>
      <w:bookmarkEnd w:id="93"/>
    </w:tbl>
    <w:p w14:paraId="271D6994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2E6821BE" w14:textId="26D9980D"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</w:p>
    <w:p w14:paraId="0AC37FBA" w14:textId="5E8E389E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AEEA" w14:textId="77777777" w:rsidR="001D2895" w:rsidRDefault="001D2895">
      <w:r>
        <w:separator/>
      </w:r>
    </w:p>
  </w:endnote>
  <w:endnote w:type="continuationSeparator" w:id="0">
    <w:p w14:paraId="69269D78" w14:textId="77777777" w:rsidR="001D2895" w:rsidRDefault="001D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F2B4" w14:textId="77777777"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10496B7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1365" w14:textId="77777777"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89B">
      <w:rPr>
        <w:rStyle w:val="a8"/>
        <w:noProof/>
      </w:rPr>
      <w:t>3</w:t>
    </w:r>
    <w:r>
      <w:rPr>
        <w:rStyle w:val="a8"/>
      </w:rPr>
      <w:fldChar w:fldCharType="end"/>
    </w:r>
  </w:p>
  <w:p w14:paraId="5B82FD87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EBEEA" w14:textId="77777777" w:rsidR="001D2895" w:rsidRDefault="001D2895">
      <w:r>
        <w:separator/>
      </w:r>
    </w:p>
  </w:footnote>
  <w:footnote w:type="continuationSeparator" w:id="0">
    <w:p w14:paraId="744FB50F" w14:textId="77777777" w:rsidR="001D2895" w:rsidRDefault="001D2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929895576">
    <w:abstractNumId w:val="20"/>
  </w:num>
  <w:num w:numId="2" w16cid:durableId="993098900">
    <w:abstractNumId w:val="11"/>
  </w:num>
  <w:num w:numId="3" w16cid:durableId="902375914">
    <w:abstractNumId w:val="18"/>
  </w:num>
  <w:num w:numId="4" w16cid:durableId="1925336875">
    <w:abstractNumId w:val="16"/>
  </w:num>
  <w:num w:numId="5" w16cid:durableId="1640724782">
    <w:abstractNumId w:val="15"/>
  </w:num>
  <w:num w:numId="6" w16cid:durableId="333608258">
    <w:abstractNumId w:val="19"/>
  </w:num>
  <w:num w:numId="7" w16cid:durableId="1095592021">
    <w:abstractNumId w:val="10"/>
  </w:num>
  <w:num w:numId="8" w16cid:durableId="1143741919">
    <w:abstractNumId w:val="13"/>
  </w:num>
  <w:num w:numId="9" w16cid:durableId="255482718">
    <w:abstractNumId w:val="9"/>
  </w:num>
  <w:num w:numId="10" w16cid:durableId="1643995065">
    <w:abstractNumId w:val="14"/>
  </w:num>
  <w:num w:numId="11" w16cid:durableId="2037462794">
    <w:abstractNumId w:val="7"/>
  </w:num>
  <w:num w:numId="12" w16cid:durableId="836193826">
    <w:abstractNumId w:val="6"/>
  </w:num>
  <w:num w:numId="13" w16cid:durableId="475730725">
    <w:abstractNumId w:val="5"/>
  </w:num>
  <w:num w:numId="14" w16cid:durableId="1904559393">
    <w:abstractNumId w:val="4"/>
  </w:num>
  <w:num w:numId="15" w16cid:durableId="602608708">
    <w:abstractNumId w:val="8"/>
  </w:num>
  <w:num w:numId="16" w16cid:durableId="1151944170">
    <w:abstractNumId w:val="3"/>
  </w:num>
  <w:num w:numId="17" w16cid:durableId="1349335607">
    <w:abstractNumId w:val="2"/>
  </w:num>
  <w:num w:numId="18" w16cid:durableId="1222014287">
    <w:abstractNumId w:val="1"/>
  </w:num>
  <w:num w:numId="19" w16cid:durableId="1484471217">
    <w:abstractNumId w:val="0"/>
  </w:num>
  <w:num w:numId="20" w16cid:durableId="1907907864">
    <w:abstractNumId w:val="12"/>
  </w:num>
  <w:num w:numId="21" w16cid:durableId="19182013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23515"/>
    <w:rsid w:val="00044F22"/>
    <w:rsid w:val="00093E3A"/>
    <w:rsid w:val="00096338"/>
    <w:rsid w:val="000B6FD4"/>
    <w:rsid w:val="000E3193"/>
    <w:rsid w:val="000E691B"/>
    <w:rsid w:val="000F26ED"/>
    <w:rsid w:val="00110BFB"/>
    <w:rsid w:val="00134AAC"/>
    <w:rsid w:val="00191A23"/>
    <w:rsid w:val="001A495C"/>
    <w:rsid w:val="001A75E9"/>
    <w:rsid w:val="001D2895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65542"/>
    <w:rsid w:val="00472DF5"/>
    <w:rsid w:val="00495204"/>
    <w:rsid w:val="004A31B3"/>
    <w:rsid w:val="004A32C8"/>
    <w:rsid w:val="004E1263"/>
    <w:rsid w:val="005044A6"/>
    <w:rsid w:val="00517788"/>
    <w:rsid w:val="00590F64"/>
    <w:rsid w:val="005923E5"/>
    <w:rsid w:val="005B567D"/>
    <w:rsid w:val="005C3AC1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64E3A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B3651"/>
    <w:rsid w:val="008B43F5"/>
    <w:rsid w:val="008D225B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3AEF"/>
    <w:rsid w:val="009F5211"/>
    <w:rsid w:val="00A13C96"/>
    <w:rsid w:val="00A22CA4"/>
    <w:rsid w:val="00A42352"/>
    <w:rsid w:val="00A527E4"/>
    <w:rsid w:val="00A5640D"/>
    <w:rsid w:val="00A729D6"/>
    <w:rsid w:val="00A938BF"/>
    <w:rsid w:val="00AB7BC4"/>
    <w:rsid w:val="00AE23EB"/>
    <w:rsid w:val="00AE2C57"/>
    <w:rsid w:val="00AF28E8"/>
    <w:rsid w:val="00AF4615"/>
    <w:rsid w:val="00B23DB9"/>
    <w:rsid w:val="00B50DF8"/>
    <w:rsid w:val="00B54EA0"/>
    <w:rsid w:val="00B60EFB"/>
    <w:rsid w:val="00B65366"/>
    <w:rsid w:val="00B77807"/>
    <w:rsid w:val="00B940E9"/>
    <w:rsid w:val="00BA1206"/>
    <w:rsid w:val="00BC6D47"/>
    <w:rsid w:val="00BC7FE6"/>
    <w:rsid w:val="00BE3709"/>
    <w:rsid w:val="00CA489B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07034"/>
    <w:rsid w:val="00E10628"/>
    <w:rsid w:val="00E144CD"/>
    <w:rsid w:val="00E2292B"/>
    <w:rsid w:val="00E341E9"/>
    <w:rsid w:val="00EA6E28"/>
    <w:rsid w:val="00F0752A"/>
    <w:rsid w:val="00F317E5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8562C"/>
  <w15:docId w15:val="{A6AEA97C-C93F-4FB2-B542-0800CB3F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b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c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24</TotalTime>
  <Pages>3</Pages>
  <Words>685</Words>
  <Characters>4231</Characters>
  <Application>Microsoft Office Word</Application>
  <DocSecurity>0</DocSecurity>
  <Lines>120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景彬 黄</cp:lastModifiedBy>
  <cp:revision>10</cp:revision>
  <cp:lastPrinted>2014-09-01T08:36:00Z</cp:lastPrinted>
  <dcterms:created xsi:type="dcterms:W3CDTF">2014-09-01T14:20:00Z</dcterms:created>
  <dcterms:modified xsi:type="dcterms:W3CDTF">2025-06-22T02:05:00Z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